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D21545A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4F3897">
        <w:rPr>
          <w:kern w:val="3"/>
          <w:lang w:val="en-US" w:eastAsia="ar-SA"/>
        </w:rPr>
        <w:t>01.10.2026.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EF202CE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4F3897">
        <w:rPr>
          <w:b/>
          <w:bCs/>
          <w:kern w:val="3"/>
          <w:lang w:val="sr-Cyrl-RS" w:eastAsia="ar-SA"/>
        </w:rPr>
        <w:t>Самостојећи разводни орман за укопавање у земљу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11CE549" w:rsidR="00EC05A7" w:rsidRPr="004F389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4F3897">
        <w:rPr>
          <w:b/>
          <w:kern w:val="3"/>
          <w:lang w:val="sr-Cyrl-RS" w:eastAsia="ar-SA"/>
        </w:rPr>
        <w:t xml:space="preserve"> До 80.000,00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3F2DCD74" w:rsidR="00EC05A7" w:rsidRPr="00D5009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  <w:r w:rsidR="00D50099">
        <w:rPr>
          <w:b/>
          <w:kern w:val="3"/>
          <w:lang w:eastAsia="ar-SA"/>
        </w:rPr>
        <w:t xml:space="preserve"> </w:t>
      </w:r>
      <w:r w:rsidR="00D50099">
        <w:rPr>
          <w:b/>
          <w:kern w:val="3"/>
          <w:lang w:val="sr-Cyrl-RS" w:eastAsia="ar-SA"/>
        </w:rPr>
        <w:t>У случају да и цене буду једнаке следећи критеријум за прихватање најниже понуде је рок испоруке (добиће понуђач који је навео краћи рок испоруке),у случају да је и рок испоруке исти следећи критеријум је гарантни период (добиће понуђач са дужом гаранцијом).</w:t>
      </w:r>
      <w:r w:rsidR="00EA49A0">
        <w:rPr>
          <w:b/>
          <w:kern w:val="3"/>
          <w:lang w:val="sr-Cyrl-RS" w:eastAsia="ar-SA"/>
        </w:rPr>
        <w:t xml:space="preserve"> У случају да сви од наведених критеријума буду идентични </w:t>
      </w:r>
      <w:r w:rsidR="00E863FE">
        <w:rPr>
          <w:b/>
          <w:kern w:val="3"/>
          <w:lang w:val="sr-Cyrl-RS" w:eastAsia="ar-SA"/>
        </w:rPr>
        <w:t>вршиће се жреб у</w:t>
      </w:r>
      <w:r w:rsidR="00C47C2C">
        <w:rPr>
          <w:b/>
          <w:kern w:val="3"/>
          <w:lang w:val="sr-Cyrl-RS" w:eastAsia="ar-SA"/>
        </w:rPr>
        <w:t>з</w:t>
      </w:r>
      <w:r w:rsidR="00E863FE">
        <w:rPr>
          <w:b/>
          <w:kern w:val="3"/>
          <w:lang w:val="sr-Cyrl-RS" w:eastAsia="ar-SA"/>
        </w:rPr>
        <w:t xml:space="preserve"> присуству понуђача. </w:t>
      </w:r>
      <w:r w:rsidR="00C47C2C">
        <w:rPr>
          <w:b/>
          <w:kern w:val="3"/>
          <w:lang w:val="sr-Cyrl-RS" w:eastAsia="ar-SA"/>
        </w:rPr>
        <w:t>Уколико се неко од понуђача не појави на жребу сматраће се да је одустао од набавке.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F5B8EB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4F3897">
        <w:rPr>
          <w:kern w:val="3"/>
          <w:lang w:val="sr-Cyrl-RS" w:eastAsia="ar-SA"/>
        </w:rPr>
        <w:t>07.10.2026.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4689435" w14:textId="39E0AF3E" w:rsidR="004F3897" w:rsidRPr="00A3396B" w:rsidRDefault="004F3897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 063/116-14-04</w:t>
      </w:r>
    </w:p>
    <w:sectPr w:rsidR="004F3897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DBEB2" w14:textId="77777777" w:rsidR="00B03202" w:rsidRDefault="00B03202">
      <w:r>
        <w:separator/>
      </w:r>
    </w:p>
  </w:endnote>
  <w:endnote w:type="continuationSeparator" w:id="0">
    <w:p w14:paraId="4248ACA0" w14:textId="77777777" w:rsidR="00B03202" w:rsidRDefault="00B0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EEB9A" w14:textId="77777777" w:rsidR="00B03202" w:rsidRDefault="00B03202">
      <w:r>
        <w:separator/>
      </w:r>
    </w:p>
  </w:footnote>
  <w:footnote w:type="continuationSeparator" w:id="0">
    <w:p w14:paraId="579CBB5C" w14:textId="77777777" w:rsidR="00B03202" w:rsidRDefault="00B03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347835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77090"/>
    <w:rsid w:val="001C1ADE"/>
    <w:rsid w:val="001C3136"/>
    <w:rsid w:val="0039006E"/>
    <w:rsid w:val="00434B37"/>
    <w:rsid w:val="004913EC"/>
    <w:rsid w:val="004F3897"/>
    <w:rsid w:val="00574672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86A94"/>
    <w:rsid w:val="00A3396B"/>
    <w:rsid w:val="00B03202"/>
    <w:rsid w:val="00C47C2C"/>
    <w:rsid w:val="00C869B3"/>
    <w:rsid w:val="00CB64FA"/>
    <w:rsid w:val="00D409D4"/>
    <w:rsid w:val="00D50099"/>
    <w:rsid w:val="00DE678A"/>
    <w:rsid w:val="00DF5CD7"/>
    <w:rsid w:val="00E34ADE"/>
    <w:rsid w:val="00E45924"/>
    <w:rsid w:val="00E863FE"/>
    <w:rsid w:val="00E8787C"/>
    <w:rsid w:val="00E97BE4"/>
    <w:rsid w:val="00EA49A0"/>
    <w:rsid w:val="00EC05A7"/>
    <w:rsid w:val="00EC7BBA"/>
    <w:rsid w:val="00F16721"/>
    <w:rsid w:val="00FF40B2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57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2026-10-01T06:18:00Z</dcterms:modified>
</cp:coreProperties>
</file>